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65EF1" w14:textId="77777777" w:rsidR="002935CE" w:rsidRDefault="00665BF9">
      <w:pPr>
        <w:rPr>
          <w:b/>
          <w:sz w:val="36"/>
          <w:szCs w:val="36"/>
        </w:rPr>
      </w:pPr>
      <w:r>
        <w:rPr>
          <w:b/>
          <w:sz w:val="36"/>
          <w:szCs w:val="36"/>
        </w:rPr>
        <w:t>Nabídka nepotřebného majetku:</w:t>
      </w:r>
    </w:p>
    <w:p w14:paraId="28D50D6F" w14:textId="77777777" w:rsidR="002935CE" w:rsidRDefault="00665BF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Domov pro seniory Mikuláškovo nám., </w:t>
      </w:r>
      <w:proofErr w:type="spellStart"/>
      <w:r>
        <w:rPr>
          <w:b/>
          <w:sz w:val="28"/>
          <w:szCs w:val="28"/>
        </w:rPr>
        <w:t>p.o</w:t>
      </w:r>
      <w:proofErr w:type="spellEnd"/>
      <w:r>
        <w:rPr>
          <w:b/>
          <w:sz w:val="28"/>
          <w:szCs w:val="28"/>
        </w:rPr>
        <w:t>.</w:t>
      </w:r>
    </w:p>
    <w:p w14:paraId="1071128D" w14:textId="77777777" w:rsidR="007803B7" w:rsidRDefault="007803B7" w:rsidP="002070F7">
      <w:pPr>
        <w:rPr>
          <w:b/>
          <w:color w:val="FF0000"/>
          <w:sz w:val="32"/>
          <w:szCs w:val="32"/>
        </w:rPr>
      </w:pPr>
    </w:p>
    <w:p w14:paraId="5CE159AD" w14:textId="77777777" w:rsidR="002070F7" w:rsidRDefault="007803B7" w:rsidP="002070F7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1</w:t>
      </w:r>
      <w:r w:rsidR="002070F7">
        <w:rPr>
          <w:b/>
          <w:color w:val="FF0000"/>
          <w:sz w:val="32"/>
          <w:szCs w:val="32"/>
        </w:rPr>
        <w:t>/</w:t>
      </w:r>
      <w:r w:rsidR="002070F7">
        <w:rPr>
          <w:b/>
          <w:color w:val="FF0000"/>
          <w:sz w:val="32"/>
          <w:szCs w:val="32"/>
        </w:rPr>
        <w:tab/>
        <w:t>křeslo polohovací</w:t>
      </w:r>
      <w:r w:rsidR="002070F7">
        <w:rPr>
          <w:b/>
          <w:color w:val="FF0000"/>
          <w:sz w:val="32"/>
          <w:szCs w:val="32"/>
        </w:rPr>
        <w:tab/>
      </w:r>
      <w:r w:rsidR="003415EB">
        <w:rPr>
          <w:b/>
          <w:color w:val="FF0000"/>
          <w:sz w:val="32"/>
          <w:szCs w:val="32"/>
        </w:rPr>
        <w:t>2</w:t>
      </w:r>
      <w:r w:rsidR="002070F7">
        <w:rPr>
          <w:b/>
          <w:color w:val="FF0000"/>
          <w:sz w:val="32"/>
          <w:szCs w:val="32"/>
        </w:rPr>
        <w:t xml:space="preserve"> ks</w:t>
      </w:r>
    </w:p>
    <w:p w14:paraId="4C3A335D" w14:textId="77777777" w:rsidR="002070F7" w:rsidRDefault="002070F7" w:rsidP="002070F7">
      <w:r>
        <w:t>DDHM/0000652/0002,3</w:t>
      </w:r>
      <w:r>
        <w:tab/>
      </w:r>
      <w:r>
        <w:tab/>
      </w:r>
    </w:p>
    <w:p w14:paraId="6FD157BD" w14:textId="77777777" w:rsidR="002070F7" w:rsidRDefault="002070F7" w:rsidP="002070F7">
      <w:r>
        <w:t xml:space="preserve">pořizovací cena </w:t>
      </w:r>
      <w:r w:rsidR="00A17F68">
        <w:t xml:space="preserve">9127 </w:t>
      </w:r>
      <w:r>
        <w:t>Kč/ks</w:t>
      </w:r>
      <w:r>
        <w:tab/>
      </w:r>
      <w:r>
        <w:tab/>
      </w:r>
      <w:r w:rsidR="00A17F68">
        <w:tab/>
      </w:r>
      <w:r>
        <w:tab/>
        <w:t>rok pořízení 2004</w:t>
      </w:r>
    </w:p>
    <w:p w14:paraId="4D1FEF83" w14:textId="26A19C85" w:rsidR="002070F7" w:rsidRDefault="00452105" w:rsidP="002070F7">
      <w:pPr>
        <w:pStyle w:val="Normlnweb"/>
        <w:rPr>
          <w:noProof/>
        </w:rPr>
      </w:pPr>
      <w:r w:rsidRPr="005A0944">
        <w:rPr>
          <w:noProof/>
        </w:rPr>
        <w:drawing>
          <wp:inline distT="0" distB="0" distL="0" distR="0" wp14:anchorId="1EF673D3" wp14:editId="33643F18">
            <wp:extent cx="514350" cy="361950"/>
            <wp:effectExtent l="0" t="0" r="0" b="0"/>
            <wp:docPr id="6" name="Obrázek 6" descr="C:\Users\m.sevcikova\Pictures\16022024 židle\20240216_13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C:\Users\m.sevcikova\Pictures\16022024 židle\20240216_13175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4462F" w14:textId="77777777" w:rsidR="00B51EEF" w:rsidRDefault="00B51EEF" w:rsidP="002070F7">
      <w:pPr>
        <w:pStyle w:val="Normlnweb"/>
        <w:rPr>
          <w:noProof/>
        </w:rPr>
      </w:pPr>
    </w:p>
    <w:p w14:paraId="397571DC" w14:textId="77777777" w:rsidR="002070F7" w:rsidRDefault="007803B7" w:rsidP="002070F7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2</w:t>
      </w:r>
      <w:r w:rsidR="002070F7">
        <w:rPr>
          <w:b/>
          <w:color w:val="FF0000"/>
          <w:sz w:val="32"/>
          <w:szCs w:val="32"/>
        </w:rPr>
        <w:t>/</w:t>
      </w:r>
      <w:r w:rsidR="002070F7">
        <w:rPr>
          <w:b/>
          <w:color w:val="FF0000"/>
          <w:sz w:val="32"/>
          <w:szCs w:val="32"/>
        </w:rPr>
        <w:tab/>
        <w:t>židle dřevěná čalouněná s koženkou</w:t>
      </w:r>
      <w:r w:rsidR="002070F7">
        <w:rPr>
          <w:b/>
          <w:color w:val="FF0000"/>
          <w:sz w:val="32"/>
          <w:szCs w:val="32"/>
        </w:rPr>
        <w:tab/>
        <w:t>8 ks</w:t>
      </w:r>
    </w:p>
    <w:p w14:paraId="699DD744" w14:textId="77777777" w:rsidR="00F62D30" w:rsidRDefault="00F62D30" w:rsidP="00F62D30">
      <w:r>
        <w:t>DDHM/0000211/0001,20,26,27,30,33,46,48</w:t>
      </w:r>
      <w:r>
        <w:tab/>
      </w:r>
      <w:r>
        <w:tab/>
      </w:r>
    </w:p>
    <w:p w14:paraId="67583D71" w14:textId="77777777" w:rsidR="00F62D30" w:rsidRDefault="00F62D30" w:rsidP="00F62D30">
      <w:r>
        <w:t xml:space="preserve">pořizovací cena </w:t>
      </w:r>
      <w:r w:rsidR="00A17F68">
        <w:t xml:space="preserve">2964,60 </w:t>
      </w:r>
      <w:r>
        <w:t>Kč/ks</w:t>
      </w:r>
      <w:r>
        <w:tab/>
      </w:r>
      <w:r>
        <w:tab/>
      </w:r>
      <w:r>
        <w:tab/>
      </w:r>
      <w:r w:rsidR="00A17F68">
        <w:tab/>
      </w:r>
      <w:r>
        <w:t>rok pořízení 2003</w:t>
      </w:r>
    </w:p>
    <w:p w14:paraId="3F3A0DEA" w14:textId="4245C74E" w:rsidR="009D3B33" w:rsidRDefault="00452105" w:rsidP="009D3B33">
      <w:pPr>
        <w:pStyle w:val="Normlnweb"/>
      </w:pPr>
      <w:r>
        <w:rPr>
          <w:noProof/>
        </w:rPr>
        <w:drawing>
          <wp:inline distT="0" distB="0" distL="0" distR="0" wp14:anchorId="125B3EB6" wp14:editId="15532FFA">
            <wp:extent cx="554355" cy="328930"/>
            <wp:effectExtent l="112713" t="0" r="110807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355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49922" w14:textId="77777777" w:rsidR="00B51EEF" w:rsidRDefault="00B51EEF" w:rsidP="009D3B33">
      <w:pPr>
        <w:pStyle w:val="Normlnweb"/>
      </w:pPr>
    </w:p>
    <w:p w14:paraId="49E37FFF" w14:textId="77777777" w:rsidR="002070F7" w:rsidRDefault="007803B7" w:rsidP="002070F7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3</w:t>
      </w:r>
      <w:r w:rsidR="002070F7">
        <w:rPr>
          <w:b/>
          <w:color w:val="FF0000"/>
          <w:sz w:val="32"/>
          <w:szCs w:val="32"/>
        </w:rPr>
        <w:t>/</w:t>
      </w:r>
      <w:r w:rsidR="002070F7">
        <w:rPr>
          <w:b/>
          <w:color w:val="FF0000"/>
          <w:sz w:val="32"/>
          <w:szCs w:val="32"/>
        </w:rPr>
        <w:tab/>
        <w:t xml:space="preserve">židle čalouněná </w:t>
      </w:r>
      <w:r w:rsidR="002070F7">
        <w:rPr>
          <w:b/>
          <w:color w:val="FF0000"/>
          <w:sz w:val="32"/>
          <w:szCs w:val="32"/>
        </w:rPr>
        <w:tab/>
        <w:t>7 ks</w:t>
      </w:r>
    </w:p>
    <w:p w14:paraId="37B240E4" w14:textId="77777777" w:rsidR="00F62D30" w:rsidRDefault="00F62D30" w:rsidP="00F62D30">
      <w:r>
        <w:t>DDHM/0000210/0001,10,12,25,27,28,66</w:t>
      </w:r>
      <w:r>
        <w:tab/>
      </w:r>
      <w:r>
        <w:tab/>
      </w:r>
    </w:p>
    <w:p w14:paraId="4C7029D8" w14:textId="77777777" w:rsidR="00F62D30" w:rsidRDefault="00F62D30" w:rsidP="00F62D30">
      <w:r>
        <w:t xml:space="preserve">pořizovací cena </w:t>
      </w:r>
      <w:r w:rsidR="00A17F68">
        <w:t xml:space="preserve">3257,40 </w:t>
      </w:r>
      <w:r>
        <w:t>Kč/ks</w:t>
      </w:r>
      <w:r>
        <w:tab/>
      </w:r>
      <w:r>
        <w:tab/>
      </w:r>
      <w:r>
        <w:tab/>
      </w:r>
      <w:r w:rsidR="00A17F68">
        <w:tab/>
      </w:r>
      <w:r>
        <w:t>rok pořízení 2003</w:t>
      </w:r>
    </w:p>
    <w:p w14:paraId="06021418" w14:textId="081F524A" w:rsidR="00E77FAD" w:rsidRDefault="00452105" w:rsidP="00E77FAD">
      <w:pPr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6F1746C0" wp14:editId="760412D3">
            <wp:extent cx="645795" cy="422910"/>
            <wp:effectExtent l="111443" t="0" r="94297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79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9A148" w14:textId="77777777" w:rsidR="00B51EEF" w:rsidRDefault="00B51EEF" w:rsidP="00E77FAD">
      <w:pPr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0A3D025A" w14:textId="77777777" w:rsidR="002070F7" w:rsidRDefault="007803B7" w:rsidP="002070F7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4</w:t>
      </w:r>
      <w:r w:rsidR="002070F7">
        <w:rPr>
          <w:b/>
          <w:color w:val="FF0000"/>
          <w:sz w:val="32"/>
          <w:szCs w:val="32"/>
        </w:rPr>
        <w:t>/</w:t>
      </w:r>
      <w:r w:rsidR="002070F7">
        <w:rPr>
          <w:b/>
          <w:color w:val="FF0000"/>
          <w:sz w:val="32"/>
          <w:szCs w:val="32"/>
        </w:rPr>
        <w:tab/>
        <w:t xml:space="preserve">židle </w:t>
      </w:r>
      <w:r w:rsidR="00F62D30">
        <w:rPr>
          <w:b/>
          <w:color w:val="FF0000"/>
          <w:sz w:val="32"/>
          <w:szCs w:val="32"/>
        </w:rPr>
        <w:t xml:space="preserve">dřevěná </w:t>
      </w:r>
      <w:r w:rsidR="002070F7">
        <w:rPr>
          <w:b/>
          <w:color w:val="FF0000"/>
          <w:sz w:val="32"/>
          <w:szCs w:val="32"/>
        </w:rPr>
        <w:t>čalouněná</w:t>
      </w:r>
      <w:r w:rsidR="00F62D30">
        <w:rPr>
          <w:b/>
          <w:color w:val="FF0000"/>
          <w:sz w:val="32"/>
          <w:szCs w:val="32"/>
        </w:rPr>
        <w:t xml:space="preserve"> s područkami II</w:t>
      </w:r>
      <w:r w:rsidR="002070F7">
        <w:rPr>
          <w:b/>
          <w:color w:val="FF0000"/>
          <w:sz w:val="32"/>
          <w:szCs w:val="32"/>
        </w:rPr>
        <w:t xml:space="preserve"> </w:t>
      </w:r>
      <w:r w:rsidR="002070F7">
        <w:rPr>
          <w:b/>
          <w:color w:val="FF0000"/>
          <w:sz w:val="32"/>
          <w:szCs w:val="32"/>
        </w:rPr>
        <w:tab/>
      </w:r>
      <w:r w:rsidR="00F62D30">
        <w:rPr>
          <w:b/>
          <w:color w:val="FF0000"/>
          <w:sz w:val="32"/>
          <w:szCs w:val="32"/>
        </w:rPr>
        <w:t>1</w:t>
      </w:r>
      <w:r w:rsidR="00A17F68">
        <w:rPr>
          <w:b/>
          <w:color w:val="FF0000"/>
          <w:sz w:val="32"/>
          <w:szCs w:val="32"/>
        </w:rPr>
        <w:t>6</w:t>
      </w:r>
      <w:r w:rsidR="002070F7">
        <w:rPr>
          <w:b/>
          <w:color w:val="FF0000"/>
          <w:sz w:val="32"/>
          <w:szCs w:val="32"/>
        </w:rPr>
        <w:t xml:space="preserve"> ks</w:t>
      </w:r>
    </w:p>
    <w:p w14:paraId="618FFD33" w14:textId="77777777" w:rsidR="00F62D30" w:rsidRDefault="00F62D30" w:rsidP="00F62D30">
      <w:r>
        <w:t>DDHM/0000212/0009,10,11,12,13,16,17,18,19,20,21,22,23,25,26,27</w:t>
      </w:r>
      <w:r>
        <w:tab/>
      </w:r>
      <w:r>
        <w:tab/>
      </w:r>
    </w:p>
    <w:p w14:paraId="6BF18ACE" w14:textId="77777777" w:rsidR="00F62D30" w:rsidRDefault="00F62D30" w:rsidP="00F62D30">
      <w:r>
        <w:t xml:space="preserve">pořizovací cena </w:t>
      </w:r>
      <w:r w:rsidR="00A17F68">
        <w:t xml:space="preserve">5197,20 </w:t>
      </w:r>
      <w:r>
        <w:t>Kč/ks</w:t>
      </w:r>
      <w:r>
        <w:tab/>
      </w:r>
      <w:r>
        <w:tab/>
      </w:r>
      <w:r>
        <w:tab/>
      </w:r>
      <w:r w:rsidR="00A17F68">
        <w:tab/>
      </w:r>
      <w:r>
        <w:t>rok pořízení 2003</w:t>
      </w:r>
    </w:p>
    <w:p w14:paraId="2C66F5A7" w14:textId="5FABAE6E" w:rsidR="00E77FAD" w:rsidRDefault="00452105" w:rsidP="00E77FAD">
      <w:pPr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4EA1289C" wp14:editId="1D94F191">
            <wp:extent cx="636905" cy="405765"/>
            <wp:effectExtent l="127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90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AC20B" w14:textId="77777777" w:rsidR="007803B7" w:rsidRPr="00E77FAD" w:rsidRDefault="007803B7" w:rsidP="00E77FAD">
      <w:pPr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3D22C037" w14:textId="77777777" w:rsidR="00754B12" w:rsidRDefault="007803B7" w:rsidP="00754B12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5</w:t>
      </w:r>
      <w:r w:rsidR="00754B12">
        <w:rPr>
          <w:b/>
          <w:color w:val="FF0000"/>
          <w:sz w:val="32"/>
          <w:szCs w:val="32"/>
        </w:rPr>
        <w:t>/</w:t>
      </w:r>
      <w:r w:rsidR="00754B12">
        <w:rPr>
          <w:b/>
          <w:color w:val="FF0000"/>
          <w:sz w:val="32"/>
          <w:szCs w:val="32"/>
        </w:rPr>
        <w:tab/>
        <w:t xml:space="preserve">mlýnek na maso </w:t>
      </w:r>
      <w:r w:rsidR="00754B12">
        <w:rPr>
          <w:b/>
          <w:color w:val="FF0000"/>
          <w:sz w:val="32"/>
          <w:szCs w:val="32"/>
        </w:rPr>
        <w:tab/>
        <w:t>1 ks</w:t>
      </w:r>
    </w:p>
    <w:p w14:paraId="7934DBDD" w14:textId="77777777" w:rsidR="00754B12" w:rsidRDefault="00754B12" w:rsidP="00754B12">
      <w:r>
        <w:t>DDHM/0000790</w:t>
      </w:r>
      <w:r>
        <w:tab/>
      </w:r>
    </w:p>
    <w:p w14:paraId="7BE39DF9" w14:textId="77777777" w:rsidR="00754B12" w:rsidRDefault="00754B12" w:rsidP="00754B12">
      <w:r>
        <w:t>pořizovací cena 13 078 Kč/ks</w:t>
      </w:r>
      <w:r>
        <w:tab/>
      </w:r>
      <w:r>
        <w:tab/>
      </w:r>
      <w:r>
        <w:tab/>
      </w:r>
      <w:r>
        <w:tab/>
      </w:r>
      <w:r w:rsidR="003D7CA7">
        <w:tab/>
      </w:r>
      <w:r>
        <w:t>rok pořízení 2005</w:t>
      </w:r>
    </w:p>
    <w:p w14:paraId="663060DA" w14:textId="7B88F6AF" w:rsidR="00754B12" w:rsidRDefault="00452105" w:rsidP="00754B12">
      <w:pPr>
        <w:pStyle w:val="Normlnweb"/>
      </w:pPr>
      <w:r>
        <w:rPr>
          <w:noProof/>
        </w:rPr>
        <w:drawing>
          <wp:inline distT="0" distB="0" distL="0" distR="0" wp14:anchorId="69FE0A57" wp14:editId="1DF365CB">
            <wp:extent cx="652145" cy="391160"/>
            <wp:effectExtent l="130493" t="0" r="126047" b="0"/>
            <wp:docPr id="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14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06DB9" w14:textId="77777777" w:rsidR="00754B12" w:rsidRDefault="00754B12" w:rsidP="00F62D30"/>
    <w:p w14:paraId="507E4CF0" w14:textId="77777777" w:rsidR="00754B12" w:rsidRDefault="007803B7" w:rsidP="00754B12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6</w:t>
      </w:r>
      <w:r w:rsidR="00754B12">
        <w:rPr>
          <w:b/>
          <w:color w:val="FF0000"/>
          <w:sz w:val="32"/>
          <w:szCs w:val="32"/>
        </w:rPr>
        <w:t>/</w:t>
      </w:r>
      <w:r w:rsidR="00754B12">
        <w:rPr>
          <w:b/>
          <w:color w:val="FF0000"/>
          <w:sz w:val="32"/>
          <w:szCs w:val="32"/>
        </w:rPr>
        <w:tab/>
        <w:t xml:space="preserve">lis na citrusy SANTO3 SA 10 </w:t>
      </w:r>
      <w:r w:rsidR="00754B12">
        <w:rPr>
          <w:b/>
          <w:color w:val="FF0000"/>
          <w:sz w:val="32"/>
          <w:szCs w:val="32"/>
        </w:rPr>
        <w:tab/>
        <w:t>1 ks</w:t>
      </w:r>
    </w:p>
    <w:p w14:paraId="185A8143" w14:textId="77777777" w:rsidR="00754B12" w:rsidRDefault="00754B12" w:rsidP="00754B12">
      <w:r>
        <w:t>DDHM/0000191</w:t>
      </w:r>
      <w:r>
        <w:tab/>
      </w:r>
    </w:p>
    <w:p w14:paraId="631D944C" w14:textId="77777777" w:rsidR="00754B12" w:rsidRDefault="00754B12" w:rsidP="00754B12">
      <w:r>
        <w:t>pořizovací cena 18 287,80 Kč/ks</w:t>
      </w:r>
      <w:r>
        <w:tab/>
      </w:r>
      <w:r>
        <w:tab/>
      </w:r>
      <w:r>
        <w:tab/>
      </w:r>
      <w:r>
        <w:tab/>
        <w:t>rok pořízení 2003</w:t>
      </w:r>
    </w:p>
    <w:p w14:paraId="00CF00DA" w14:textId="3C1AC137" w:rsidR="003D7CA7" w:rsidRDefault="00452105" w:rsidP="003D7CA7">
      <w:pPr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0CB7F6E9" wp14:editId="2FCB1BB9">
            <wp:extent cx="666750" cy="408305"/>
            <wp:effectExtent l="0" t="4128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75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06B7C" w14:textId="77777777" w:rsidR="007803B7" w:rsidRPr="003D7CA7" w:rsidRDefault="007803B7" w:rsidP="003D7CA7">
      <w:pPr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2E08480B" w14:textId="77777777" w:rsidR="007803B7" w:rsidRDefault="007803B7" w:rsidP="007803B7">
      <w:r>
        <w:rPr>
          <w:b/>
          <w:color w:val="FF0000"/>
          <w:sz w:val="32"/>
          <w:szCs w:val="32"/>
        </w:rPr>
        <w:t>7/</w:t>
      </w:r>
      <w:r>
        <w:rPr>
          <w:b/>
          <w:color w:val="FF0000"/>
          <w:sz w:val="32"/>
          <w:szCs w:val="32"/>
        </w:rPr>
        <w:tab/>
      </w:r>
      <w:proofErr w:type="spellStart"/>
      <w:r>
        <w:rPr>
          <w:b/>
          <w:color w:val="FF0000"/>
          <w:sz w:val="32"/>
          <w:szCs w:val="32"/>
        </w:rPr>
        <w:t>trojkřeslo</w:t>
      </w:r>
      <w:proofErr w:type="spell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Nord</w:t>
      </w:r>
      <w:proofErr w:type="spellEnd"/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  <w:t xml:space="preserve">1 ks  </w:t>
      </w:r>
    </w:p>
    <w:p w14:paraId="0EC0A4BB" w14:textId="77777777" w:rsidR="007803B7" w:rsidRDefault="007803B7" w:rsidP="007803B7">
      <w:r>
        <w:t>DDHM/0000275/0002</w:t>
      </w:r>
      <w:r>
        <w:tab/>
      </w:r>
    </w:p>
    <w:p w14:paraId="0F7C43C9" w14:textId="77777777" w:rsidR="007803B7" w:rsidRDefault="007803B7" w:rsidP="007803B7">
      <w:pPr>
        <w:rPr>
          <w:rFonts w:ascii="Times New Roman" w:eastAsia="Times New Roman" w:hAnsi="Times New Roman"/>
          <w:sz w:val="24"/>
          <w:szCs w:val="24"/>
          <w:lang w:eastAsia="cs-CZ"/>
        </w:rPr>
      </w:pPr>
      <w:r>
        <w:t>pořizovací cena 12 492,80 Kč</w:t>
      </w:r>
      <w:r>
        <w:tab/>
      </w:r>
      <w:r>
        <w:tab/>
      </w:r>
      <w:r>
        <w:tab/>
      </w:r>
      <w:r>
        <w:tab/>
      </w:r>
      <w:r>
        <w:tab/>
        <w:t>rok pořízení 2003</w:t>
      </w:r>
    </w:p>
    <w:p w14:paraId="2D412770" w14:textId="3F17B6EC" w:rsidR="007803B7" w:rsidRDefault="007803B7" w:rsidP="007803B7">
      <w:pPr>
        <w:pStyle w:val="Normlnweb"/>
      </w:pPr>
      <w:r>
        <w:fldChar w:fldCharType="begin"/>
      </w:r>
      <w:r w:rsidR="00452105">
        <w:instrText xml:space="preserve"> INCLUDEPICTURE "C:\\Users\\salbaboj\\AppData\\Local\\Microsoft\\Windows\\Pictures\\16022024 židle\\20240415_090704-2-1.jpg" \* MERGEFORMAT </w:instrText>
      </w:r>
      <w:r>
        <w:fldChar w:fldCharType="separate"/>
      </w:r>
      <w:r>
        <w:pict w14:anchorId="6FC61B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8.75pt;height:35.25pt">
            <v:imagedata r:id="rId17" r:href="rId18"/>
          </v:shape>
        </w:pict>
      </w:r>
      <w:r>
        <w:fldChar w:fldCharType="end"/>
      </w:r>
    </w:p>
    <w:p w14:paraId="3792B25E" w14:textId="77777777" w:rsidR="007803B7" w:rsidRDefault="007803B7" w:rsidP="00C8433D">
      <w:pPr>
        <w:suppressAutoHyphens w:val="0"/>
        <w:autoSpaceDN/>
        <w:spacing w:before="100" w:beforeAutospacing="1" w:after="100" w:afterAutospacing="1" w:line="240" w:lineRule="auto"/>
        <w:textAlignment w:val="auto"/>
      </w:pPr>
    </w:p>
    <w:p w14:paraId="11D18499" w14:textId="77777777" w:rsidR="009C3B73" w:rsidRDefault="009C3B73" w:rsidP="00C8433D">
      <w:pPr>
        <w:suppressAutoHyphens w:val="0"/>
        <w:autoSpaceDN/>
        <w:spacing w:before="100" w:beforeAutospacing="1" w:after="100" w:afterAutospacing="1" w:line="240" w:lineRule="auto"/>
        <w:textAlignment w:val="auto"/>
      </w:pPr>
    </w:p>
    <w:p w14:paraId="2DD8A578" w14:textId="77777777" w:rsidR="009C3B73" w:rsidRPr="009C3B73" w:rsidRDefault="009C3B73" w:rsidP="00C8433D">
      <w:pPr>
        <w:suppressAutoHyphens w:val="0"/>
        <w:autoSpaceDN/>
        <w:spacing w:before="100" w:beforeAutospacing="1" w:after="100" w:afterAutospacing="1" w:line="240" w:lineRule="auto"/>
        <w:textAlignment w:val="auto"/>
        <w:rPr>
          <w:b/>
        </w:rPr>
      </w:pPr>
    </w:p>
    <w:p w14:paraId="6B50B5CC" w14:textId="77777777" w:rsidR="009C3B73" w:rsidRPr="009C3B73" w:rsidRDefault="009C3B73" w:rsidP="00C8433D">
      <w:pPr>
        <w:suppressAutoHyphens w:val="0"/>
        <w:autoSpaceDN/>
        <w:spacing w:before="100" w:beforeAutospacing="1" w:after="100" w:afterAutospacing="1" w:line="240" w:lineRule="auto"/>
        <w:textAlignment w:val="auto"/>
        <w:rPr>
          <w:b/>
          <w:color w:val="FF0000"/>
        </w:rPr>
      </w:pPr>
      <w:r w:rsidRPr="009C3B73">
        <w:rPr>
          <w:b/>
          <w:color w:val="FF0000"/>
        </w:rPr>
        <w:t>CENU NABÍDNĚTE.</w:t>
      </w:r>
    </w:p>
    <w:sectPr w:rsidR="009C3B73" w:rsidRPr="009C3B73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0BF13" w14:textId="77777777" w:rsidR="000903A7" w:rsidRDefault="000903A7">
      <w:pPr>
        <w:spacing w:after="0" w:line="240" w:lineRule="auto"/>
      </w:pPr>
      <w:r>
        <w:separator/>
      </w:r>
    </w:p>
  </w:endnote>
  <w:endnote w:type="continuationSeparator" w:id="0">
    <w:p w14:paraId="19E526D7" w14:textId="77777777" w:rsidR="000903A7" w:rsidRDefault="00090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FCD05" w14:textId="77777777" w:rsidR="000903A7" w:rsidRDefault="000903A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E19F063" w14:textId="77777777" w:rsidR="000903A7" w:rsidRDefault="000903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5CE"/>
    <w:rsid w:val="0002773C"/>
    <w:rsid w:val="00031E3A"/>
    <w:rsid w:val="00072561"/>
    <w:rsid w:val="000903A7"/>
    <w:rsid w:val="000C2854"/>
    <w:rsid w:val="000F1D7A"/>
    <w:rsid w:val="000F3384"/>
    <w:rsid w:val="00123A58"/>
    <w:rsid w:val="00194787"/>
    <w:rsid w:val="001E791C"/>
    <w:rsid w:val="002070F7"/>
    <w:rsid w:val="002935CE"/>
    <w:rsid w:val="00320E80"/>
    <w:rsid w:val="003415EB"/>
    <w:rsid w:val="00357097"/>
    <w:rsid w:val="003730C2"/>
    <w:rsid w:val="003941E9"/>
    <w:rsid w:val="003D7CA7"/>
    <w:rsid w:val="00452105"/>
    <w:rsid w:val="005E3371"/>
    <w:rsid w:val="00600B0E"/>
    <w:rsid w:val="00612802"/>
    <w:rsid w:val="0061405E"/>
    <w:rsid w:val="00644261"/>
    <w:rsid w:val="00665BF9"/>
    <w:rsid w:val="00670BB7"/>
    <w:rsid w:val="00727D50"/>
    <w:rsid w:val="007326E1"/>
    <w:rsid w:val="00754B12"/>
    <w:rsid w:val="007803B7"/>
    <w:rsid w:val="007B0242"/>
    <w:rsid w:val="007C5CF0"/>
    <w:rsid w:val="008242B3"/>
    <w:rsid w:val="00854375"/>
    <w:rsid w:val="009C3B73"/>
    <w:rsid w:val="009D3B33"/>
    <w:rsid w:val="00A17F68"/>
    <w:rsid w:val="00A81044"/>
    <w:rsid w:val="00AE0A89"/>
    <w:rsid w:val="00B51EEF"/>
    <w:rsid w:val="00B7695A"/>
    <w:rsid w:val="00B84477"/>
    <w:rsid w:val="00C8433D"/>
    <w:rsid w:val="00CB11FE"/>
    <w:rsid w:val="00CC388E"/>
    <w:rsid w:val="00D11BF6"/>
    <w:rsid w:val="00DD4252"/>
    <w:rsid w:val="00DD7D44"/>
    <w:rsid w:val="00DF022F"/>
    <w:rsid w:val="00E1273F"/>
    <w:rsid w:val="00E601EB"/>
    <w:rsid w:val="00E77FAD"/>
    <w:rsid w:val="00EE7483"/>
    <w:rsid w:val="00EF6CC6"/>
    <w:rsid w:val="00F012AC"/>
    <w:rsid w:val="00F25B71"/>
    <w:rsid w:val="00F62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A371A3E"/>
  <w14:defaultImageDpi w14:val="96"/>
  <w15:docId w15:val="{67A00F84-4DF3-4F5F-831E-F0C0678FB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  <w:autoSpaceDN w:val="0"/>
      <w:spacing w:after="160" w:line="242" w:lineRule="auto"/>
      <w:textAlignment w:val="baseline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072561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m.sevcikova\Pictures\16022024%20&#382;idle\20240216_131241%20-%20kopie.jpg" TargetMode="External"/><Relationship Id="rId13" Type="http://schemas.openxmlformats.org/officeDocument/2006/relationships/image" Target="media/image5.jpeg"/><Relationship Id="rId18" Type="http://schemas.openxmlformats.org/officeDocument/2006/relationships/image" Target="file:///C:\Users\salbaboj\AppData\Local\Microsoft\Windows\Pictures\16022024%20&#382;idle\20240415_090704-2-1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file:///C:\Users\m.sevcikova\Pictures\16022024%20&#382;idle\20240216_130844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file:///C:\Users\m.sevcikova\Pictures\31012024\20240130_104651.jp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file:///C:\Users\m.sevcikova\Pictures\16022024%20&#382;idle\20240216_132037.jpg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file:///C:\Users\m.sevcikova\Pictures\31012024\20240130_104440.jp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146</Words>
  <Characters>862</Characters>
  <Application>Microsoft Office Word</Application>
  <DocSecurity>4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Links>
    <vt:vector size="30" baseType="variant">
      <vt:variant>
        <vt:i4>21364739</vt:i4>
      </vt:variant>
      <vt:variant>
        <vt:i4>-1</vt:i4>
      </vt:variant>
      <vt:variant>
        <vt:i4>1026</vt:i4>
      </vt:variant>
      <vt:variant>
        <vt:i4>1</vt:i4>
      </vt:variant>
      <vt:variant>
        <vt:lpwstr>C:\Users\m.sevcikova\Pictures\16022024 židle\20240216_131241 - kopie.jpg</vt:lpwstr>
      </vt:variant>
      <vt:variant>
        <vt:lpwstr/>
      </vt:variant>
      <vt:variant>
        <vt:i4>17891329</vt:i4>
      </vt:variant>
      <vt:variant>
        <vt:i4>-1</vt:i4>
      </vt:variant>
      <vt:variant>
        <vt:i4>1027</vt:i4>
      </vt:variant>
      <vt:variant>
        <vt:i4>1</vt:i4>
      </vt:variant>
      <vt:variant>
        <vt:lpwstr>C:\Users\m.sevcikova\Pictures\16022024 židle\20240216_132037.jpg</vt:lpwstr>
      </vt:variant>
      <vt:variant>
        <vt:lpwstr/>
      </vt:variant>
      <vt:variant>
        <vt:i4>18481156</vt:i4>
      </vt:variant>
      <vt:variant>
        <vt:i4>-1</vt:i4>
      </vt:variant>
      <vt:variant>
        <vt:i4>1028</vt:i4>
      </vt:variant>
      <vt:variant>
        <vt:i4>1</vt:i4>
      </vt:variant>
      <vt:variant>
        <vt:lpwstr>C:\Users\m.sevcikova\Pictures\16022024 židle\20240216_130844.jpg</vt:lpwstr>
      </vt:variant>
      <vt:variant>
        <vt:lpwstr/>
      </vt:variant>
      <vt:variant>
        <vt:i4>6815778</vt:i4>
      </vt:variant>
      <vt:variant>
        <vt:i4>-1</vt:i4>
      </vt:variant>
      <vt:variant>
        <vt:i4>1030</vt:i4>
      </vt:variant>
      <vt:variant>
        <vt:i4>1</vt:i4>
      </vt:variant>
      <vt:variant>
        <vt:lpwstr>C:\Users\m.sevcikova\Pictures\31012024\20240130_104440.jpg</vt:lpwstr>
      </vt:variant>
      <vt:variant>
        <vt:lpwstr/>
      </vt:variant>
      <vt:variant>
        <vt:i4>7012387</vt:i4>
      </vt:variant>
      <vt:variant>
        <vt:i4>-1</vt:i4>
      </vt:variant>
      <vt:variant>
        <vt:i4>1031</vt:i4>
      </vt:variant>
      <vt:variant>
        <vt:i4>1</vt:i4>
      </vt:variant>
      <vt:variant>
        <vt:lpwstr>C:\Users\m.sevcikova\Pictures\31012024\20240130_104651.jpg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Ševčíková Marie – DS Mikuláškovo Brno</dc:creator>
  <cp:keywords/>
  <dc:description/>
  <cp:lastModifiedBy>Šalbabová Jana (MMB_OSP)</cp:lastModifiedBy>
  <cp:revision>2</cp:revision>
  <cp:lastPrinted>2024-02-19T14:53:00Z</cp:lastPrinted>
  <dcterms:created xsi:type="dcterms:W3CDTF">2024-04-23T06:09:00Z</dcterms:created>
  <dcterms:modified xsi:type="dcterms:W3CDTF">2024-04-23T06:09:00Z</dcterms:modified>
</cp:coreProperties>
</file>